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1354"/>
        <w:gridCol w:w="143"/>
        <w:gridCol w:w="2101"/>
        <w:gridCol w:w="105"/>
        <w:gridCol w:w="1132"/>
        <w:gridCol w:w="2054"/>
      </w:tblGrid>
      <w:tr w:rsidR="000172E5" w:rsidRPr="00846B76" w14:paraId="0ED1E4AE" w14:textId="77777777" w:rsidTr="008C6D3F">
        <w:sdt>
          <w:sdtPr>
            <w:rPr>
              <w:b w:val="0"/>
            </w:rPr>
            <w:id w:val="-1908759595"/>
            <w:placeholder>
              <w:docPart w:val="1CE2EA2FB1784EB5A7064D02C013D2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F7F7F" w:themeFill="text1" w:themeFillTint="80"/>
                <w:vAlign w:val="bottom"/>
              </w:tcPr>
              <w:p w14:paraId="590ACFC7" w14:textId="77777777" w:rsidR="000172E5" w:rsidRPr="00F12965" w:rsidRDefault="0088580B" w:rsidP="00F12965">
                <w:pPr>
                  <w:pStyle w:val="berschrift1"/>
                  <w:rPr>
                    <w:b w:val="0"/>
                  </w:rPr>
                </w:pPr>
                <w:r w:rsidRPr="00F12965">
                  <w:rPr>
                    <w:rStyle w:val="berschrift1Zchn"/>
                    <w:b/>
                    <w:lang w:bidi="de-DE"/>
                  </w:rPr>
                  <w:t>Veranstaltungsinformationen</w:t>
                </w:r>
              </w:p>
            </w:tc>
          </w:sdtContent>
        </w:sdt>
      </w:tr>
      <w:tr w:rsidR="0088580B" w:rsidRPr="00846B76" w14:paraId="0BAE5646" w14:textId="77777777" w:rsidTr="008C6D3F">
        <w:sdt>
          <w:sdtPr>
            <w:id w:val="-365287697"/>
            <w:placeholder>
              <w:docPart w:val="D773E46258584C0BBFD9DB4E1DA647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34" w:type="pct"/>
                <w:gridSpan w:val="2"/>
                <w:vAlign w:val="bottom"/>
              </w:tcPr>
              <w:p w14:paraId="253EA375" w14:textId="77777777" w:rsidR="0088580B" w:rsidRDefault="0088580B" w:rsidP="00E204FF">
                <w:pPr>
                  <w:pStyle w:val="Standardeinzug"/>
                </w:pPr>
                <w:r w:rsidRPr="008D33C0">
                  <w:rPr>
                    <w:lang w:bidi="de-DE"/>
                  </w:rPr>
                  <w:t>Veranstaltungsname</w:t>
                </w:r>
              </w:p>
            </w:tc>
          </w:sdtContent>
        </w:sdt>
        <w:tc>
          <w:tcPr>
            <w:tcW w:w="3066" w:type="pct"/>
            <w:gridSpan w:val="5"/>
            <w:tcBorders>
              <w:bottom w:val="single" w:sz="4" w:space="0" w:color="auto"/>
            </w:tcBorders>
            <w:vAlign w:val="bottom"/>
          </w:tcPr>
          <w:p w14:paraId="6F11747A" w14:textId="494506C1" w:rsidR="0088580B" w:rsidRPr="00953D7C" w:rsidRDefault="009E421A" w:rsidP="00E204FF">
            <w:r>
              <w:t>Seepferdchen Kurs</w:t>
            </w:r>
            <w:r w:rsidR="00AE14A2">
              <w:t xml:space="preserve"> </w:t>
            </w:r>
            <w:r w:rsidR="00057D3F" w:rsidRPr="00057D3F">
              <w:t xml:space="preserve">bei </w:t>
            </w:r>
            <w:r w:rsidR="001739E7">
              <w:t>Su</w:t>
            </w:r>
            <w:r w:rsidR="0096095D">
              <w:t>s</w:t>
            </w:r>
            <w:r w:rsidR="001739E7">
              <w:t xml:space="preserve">anne </w:t>
            </w:r>
            <w:r w:rsidR="00EF149D">
              <w:t xml:space="preserve">  </w:t>
            </w:r>
          </w:p>
        </w:tc>
      </w:tr>
      <w:tr w:rsidR="0088580B" w:rsidRPr="00846B76" w14:paraId="1D3DC475" w14:textId="77777777" w:rsidTr="008C6D3F">
        <w:sdt>
          <w:sdtPr>
            <w:id w:val="497467533"/>
            <w:placeholder>
              <w:docPart w:val="B7DE664562344840867E81E66DD147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3A3068E9" w14:textId="77777777" w:rsidR="0088580B" w:rsidRDefault="00E204FF" w:rsidP="00E204FF">
                <w:pPr>
                  <w:pStyle w:val="Standardeinzug"/>
                </w:pPr>
                <w:r w:rsidRPr="008D33C0">
                  <w:rPr>
                    <w:lang w:bidi="de-DE"/>
                  </w:rPr>
                  <w:t>Datum</w:t>
                </w:r>
              </w:p>
            </w:tc>
          </w:sdtContent>
        </w:sdt>
        <w:tc>
          <w:tcPr>
            <w:tcW w:w="2051" w:type="pct"/>
            <w:gridSpan w:val="4"/>
            <w:tcBorders>
              <w:bottom w:val="single" w:sz="4" w:space="0" w:color="auto"/>
            </w:tcBorders>
            <w:vAlign w:val="bottom"/>
          </w:tcPr>
          <w:p w14:paraId="6E35964C" w14:textId="07D5CA3B" w:rsidR="0088580B" w:rsidRPr="00846B76" w:rsidRDefault="00953D7C" w:rsidP="00C73AF0">
            <w:pPr>
              <w:ind w:right="-218"/>
            </w:pPr>
            <w:r>
              <w:t>ab</w:t>
            </w:r>
            <w:r w:rsidR="00ED3462">
              <w:t xml:space="preserve"> </w:t>
            </w:r>
            <w:r w:rsidR="008E42F7">
              <w:t>21</w:t>
            </w:r>
            <w:r>
              <w:t xml:space="preserve">. </w:t>
            </w:r>
            <w:r w:rsidR="00F374AD">
              <w:t>J</w:t>
            </w:r>
            <w:r w:rsidR="008E42F7">
              <w:t>uni</w:t>
            </w:r>
            <w:r w:rsidR="00CE350F">
              <w:t xml:space="preserve"> 202</w:t>
            </w:r>
            <w:r w:rsidR="00F374AD">
              <w:t>5</w:t>
            </w:r>
            <w:r w:rsidR="001739E7">
              <w:t>;</w:t>
            </w:r>
            <w:r w:rsidR="00C73AF0">
              <w:t xml:space="preserve"> </w:t>
            </w:r>
            <w:r w:rsidR="00D61BDC">
              <w:t>10</w:t>
            </w:r>
            <w:r w:rsidR="00C73AF0">
              <w:t xml:space="preserve"> T</w:t>
            </w:r>
            <w:r w:rsidR="00F73D5C">
              <w:t>ermine</w:t>
            </w:r>
            <w:r w:rsidR="001739E7">
              <w:t xml:space="preserve"> </w:t>
            </w:r>
            <w:r w:rsidR="00D61BDC">
              <w:t>a`</w:t>
            </w:r>
            <w:r w:rsidR="009E421A">
              <w:t>45</w:t>
            </w:r>
            <w:r w:rsidR="00D61BDC">
              <w:t xml:space="preserve"> min.</w:t>
            </w:r>
            <w:r w:rsidR="00C73AF0">
              <w:t xml:space="preserve"> am </w:t>
            </w:r>
            <w:r w:rsidR="00DC4488">
              <w:t>Sa</w:t>
            </w:r>
            <w:r w:rsidR="00C73AF0">
              <w:t>mstag</w:t>
            </w:r>
            <w:r w:rsidR="001739E7">
              <w:t xml:space="preserve"> </w:t>
            </w:r>
          </w:p>
        </w:tc>
        <w:sdt>
          <w:sdtPr>
            <w:id w:val="1040327254"/>
            <w:placeholder>
              <w:docPart w:val="308664699AB44EC6BDC45F5AD187D8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7" w:type="pct"/>
                <w:tcBorders>
                  <w:top w:val="single" w:sz="4" w:space="0" w:color="auto"/>
                </w:tcBorders>
                <w:vAlign w:val="bottom"/>
              </w:tcPr>
              <w:p w14:paraId="18D3D1C8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de-DE"/>
                  </w:rPr>
                  <w:t>Uhrzeit</w:t>
                </w:r>
              </w:p>
            </w:tc>
          </w:sdtContent>
        </w:sdt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2395FD" w14:textId="27D222F4" w:rsidR="0088580B" w:rsidRPr="00846B76" w:rsidRDefault="00DC4488" w:rsidP="00E204FF">
            <w:r>
              <w:t>Sa</w:t>
            </w:r>
            <w:r w:rsidR="001739E7">
              <w:t xml:space="preserve">. </w:t>
            </w:r>
            <w:r w:rsidR="009E421A">
              <w:t>10</w:t>
            </w:r>
            <w:r w:rsidR="00510152">
              <w:t>.</w:t>
            </w:r>
            <w:r w:rsidR="009E421A">
              <w:t>05</w:t>
            </w:r>
            <w:r w:rsidR="003065D4">
              <w:t xml:space="preserve"> Uhr</w:t>
            </w:r>
            <w:r w:rsidR="00C73AF0">
              <w:t xml:space="preserve"> – </w:t>
            </w:r>
            <w:r w:rsidR="00F145E0">
              <w:t>10.</w:t>
            </w:r>
            <w:r w:rsidR="009E421A">
              <w:t>50</w:t>
            </w:r>
            <w:r w:rsidR="00C73AF0">
              <w:t xml:space="preserve"> Uhr </w:t>
            </w:r>
            <w:r w:rsidR="001739E7">
              <w:t xml:space="preserve"> </w:t>
            </w:r>
          </w:p>
        </w:tc>
      </w:tr>
      <w:tr w:rsidR="00E204FF" w:rsidRPr="00846B76" w14:paraId="3FDDABF5" w14:textId="77777777" w:rsidTr="008C6D3F">
        <w:sdt>
          <w:sdtPr>
            <w:id w:val="-1686427066"/>
            <w:placeholder>
              <w:docPart w:val="E36E39DF079F44A9923F878046886F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65A68329" w14:textId="77777777" w:rsidR="00E204FF" w:rsidRDefault="00E204FF" w:rsidP="00E204FF">
                <w:pPr>
                  <w:pStyle w:val="Standardeinzug"/>
                </w:pPr>
                <w:r>
                  <w:rPr>
                    <w:lang w:bidi="de-DE"/>
                  </w:rPr>
                  <w:t>Ort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4002A0C0" w14:textId="794CADCF" w:rsidR="00E204FF" w:rsidRPr="00846B76" w:rsidRDefault="009F5B69" w:rsidP="00E204FF">
            <w:r>
              <w:t>GDA</w:t>
            </w:r>
            <w:r w:rsidR="007A4076">
              <w:t>-</w:t>
            </w:r>
            <w:r w:rsidR="00521DF0">
              <w:t>Kleefeld</w:t>
            </w:r>
            <w:r>
              <w:t xml:space="preserve">, Osterfelddamm 12 </w:t>
            </w:r>
            <w:r w:rsidR="008C6D3F">
              <w:t>in 3062</w:t>
            </w:r>
            <w:r w:rsidR="00521DF0">
              <w:t>7</w:t>
            </w:r>
            <w:r w:rsidR="008C6D3F">
              <w:t xml:space="preserve"> Hannover</w:t>
            </w:r>
          </w:p>
        </w:tc>
      </w:tr>
      <w:tr w:rsidR="00E204FF" w:rsidRPr="00E204FF" w14:paraId="39FB1614" w14:textId="77777777" w:rsidTr="006145D8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361AB769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</w:tr>
      <w:tr w:rsidR="00E204FF" w:rsidRPr="00E204FF" w14:paraId="1A370F4D" w14:textId="77777777" w:rsidTr="008C6D3F">
        <w:tc>
          <w:tcPr>
            <w:tcW w:w="5000" w:type="pct"/>
            <w:gridSpan w:val="7"/>
            <w:shd w:val="clear" w:color="auto" w:fill="7F7F7F" w:themeFill="text1" w:themeFillTint="80"/>
            <w:vAlign w:val="bottom"/>
          </w:tcPr>
          <w:p w14:paraId="708ADC6C" w14:textId="77777777" w:rsidR="00E204FF" w:rsidRPr="00E204FF" w:rsidRDefault="008C6D3F" w:rsidP="00E204FF">
            <w:pPr>
              <w:pStyle w:val="berschrift1"/>
            </w:pPr>
            <w:r>
              <w:t>Teilnehmer</w:t>
            </w:r>
          </w:p>
        </w:tc>
      </w:tr>
      <w:tr w:rsidR="00E204FF" w:rsidRPr="00846B76" w14:paraId="563AC9F5" w14:textId="77777777" w:rsidTr="008C6D3F">
        <w:tc>
          <w:tcPr>
            <w:tcW w:w="1184" w:type="pct"/>
            <w:vAlign w:val="bottom"/>
          </w:tcPr>
          <w:p w14:paraId="2ADFCBA3" w14:textId="1257130F" w:rsidR="00E204FF" w:rsidRPr="00DF3A4C" w:rsidRDefault="008C6D3F" w:rsidP="00E204FF">
            <w:pPr>
              <w:pStyle w:val="Standardeinzug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 xml:space="preserve">Name </w:t>
            </w:r>
            <w:r w:rsidR="00AE14A2" w:rsidRPr="00DF3A4C">
              <w:rPr>
                <w:sz w:val="24"/>
                <w:szCs w:val="24"/>
              </w:rPr>
              <w:t xml:space="preserve">des </w:t>
            </w:r>
            <w:r w:rsidR="00AE14A2">
              <w:rPr>
                <w:sz w:val="24"/>
                <w:szCs w:val="24"/>
              </w:rPr>
              <w:t>Teilnehmers</w:t>
            </w:r>
            <w:r w:rsidR="00953D7C">
              <w:rPr>
                <w:sz w:val="24"/>
                <w:szCs w:val="24"/>
              </w:rPr>
              <w:t>*in</w:t>
            </w:r>
          </w:p>
        </w:tc>
        <w:tc>
          <w:tcPr>
            <w:tcW w:w="3816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93FC16" w14:textId="77777777" w:rsidR="00E204FF" w:rsidRPr="00846B76" w:rsidRDefault="00E204FF" w:rsidP="00E204FF"/>
        </w:tc>
      </w:tr>
      <w:tr w:rsidR="00E204FF" w:rsidRPr="00846B76" w14:paraId="14CCFE0E" w14:textId="77777777" w:rsidTr="008C6D3F">
        <w:tc>
          <w:tcPr>
            <w:tcW w:w="1184" w:type="pct"/>
            <w:vAlign w:val="bottom"/>
          </w:tcPr>
          <w:p w14:paraId="2862A069" w14:textId="39F7A1B3" w:rsidR="00E204FF" w:rsidRPr="00DF3A4C" w:rsidRDefault="008C6D3F" w:rsidP="00E204FF">
            <w:pPr>
              <w:pStyle w:val="Standardeinzug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>Geb.-Datum</w:t>
            </w:r>
          </w:p>
        </w:tc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6AB09EE7" w14:textId="77777777" w:rsidR="00E204FF" w:rsidRPr="00846B76" w:rsidRDefault="00E204FF" w:rsidP="00E204FF"/>
        </w:tc>
      </w:tr>
      <w:tr w:rsidR="00E204FF" w:rsidRPr="00E204FF" w14:paraId="37CE27C8" w14:textId="77777777" w:rsidTr="008C6D3F">
        <w:tc>
          <w:tcPr>
            <w:tcW w:w="2013" w:type="pct"/>
            <w:gridSpan w:val="3"/>
            <w:vAlign w:val="bottom"/>
          </w:tcPr>
          <w:p w14:paraId="173B1569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  <w:tc>
          <w:tcPr>
            <w:tcW w:w="2987" w:type="pct"/>
            <w:gridSpan w:val="4"/>
            <w:vAlign w:val="bottom"/>
          </w:tcPr>
          <w:p w14:paraId="50B12B12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</w:tr>
      <w:tr w:rsidR="00E204FF" w:rsidRPr="00846B76" w14:paraId="71E65E48" w14:textId="77777777" w:rsidTr="008C6D3F">
        <w:tc>
          <w:tcPr>
            <w:tcW w:w="5000" w:type="pct"/>
            <w:gridSpan w:val="7"/>
            <w:shd w:val="clear" w:color="auto" w:fill="7F7F7F" w:themeFill="text1" w:themeFillTint="80"/>
          </w:tcPr>
          <w:p w14:paraId="7AD9001D" w14:textId="77777777" w:rsidR="00E204FF" w:rsidRPr="00E204FF" w:rsidRDefault="008C6D3F" w:rsidP="00E204FF">
            <w:pPr>
              <w:pStyle w:val="berschrift1"/>
            </w:pPr>
            <w:r>
              <w:t>Kontaktdaten</w:t>
            </w:r>
          </w:p>
        </w:tc>
      </w:tr>
      <w:tr w:rsidR="00E204FF" w:rsidRPr="00DF3A4C" w14:paraId="6720180E" w14:textId="77777777" w:rsidTr="008C6D3F">
        <w:tc>
          <w:tcPr>
            <w:tcW w:w="1184" w:type="pct"/>
            <w:vAlign w:val="bottom"/>
          </w:tcPr>
          <w:p w14:paraId="2DBBD2D7" w14:textId="6C8753EE" w:rsidR="00E204FF" w:rsidRPr="00DF3A4C" w:rsidRDefault="00953D7C" w:rsidP="00E204FF">
            <w:pPr>
              <w:pStyle w:val="Standardeinzu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Anschrift</w:t>
            </w:r>
          </w:p>
        </w:tc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19943E20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CA2E869" w14:textId="77777777" w:rsidTr="008C6D3F">
        <w:sdt>
          <w:sdtPr>
            <w:rPr>
              <w:sz w:val="24"/>
              <w:szCs w:val="24"/>
            </w:rPr>
            <w:id w:val="1621259925"/>
            <w:placeholder>
              <w:docPart w:val="0D1D0637DBC5454A82631C319AE8B5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5547C766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Name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3DB966A0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4D5AC45E" w14:textId="77777777" w:rsidTr="008C6D3F">
        <w:sdt>
          <w:sdtPr>
            <w:rPr>
              <w:sz w:val="24"/>
              <w:szCs w:val="24"/>
            </w:rPr>
            <w:id w:val="83577009"/>
            <w:placeholder>
              <w:docPart w:val="9873C88BDA4E48A7B67AF3D8BB1659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60BAC747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Telefon</w:t>
                </w:r>
              </w:p>
            </w:tc>
          </w:sdtContent>
        </w:sdt>
        <w:tc>
          <w:tcPr>
            <w:tcW w:w="1993" w:type="pct"/>
            <w:gridSpan w:val="3"/>
            <w:tcBorders>
              <w:bottom w:val="single" w:sz="4" w:space="0" w:color="auto"/>
            </w:tcBorders>
            <w:vAlign w:val="bottom"/>
          </w:tcPr>
          <w:p w14:paraId="787BE567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vAlign w:val="bottom"/>
          </w:tcPr>
          <w:p w14:paraId="441C8EDD" w14:textId="77777777" w:rsidR="00E204FF" w:rsidRPr="00DF3A4C" w:rsidRDefault="008C6D3F" w:rsidP="00E204FF">
            <w:pPr>
              <w:spacing w:before="120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>Handy</w:t>
            </w:r>
          </w:p>
        </w:tc>
        <w:tc>
          <w:tcPr>
            <w:tcW w:w="1138" w:type="pct"/>
            <w:tcBorders>
              <w:bottom w:val="single" w:sz="4" w:space="0" w:color="auto"/>
            </w:tcBorders>
            <w:vAlign w:val="bottom"/>
          </w:tcPr>
          <w:p w14:paraId="16A1843D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3792A1F" w14:textId="77777777" w:rsidTr="008C6D3F">
        <w:trPr>
          <w:trHeight w:val="64"/>
        </w:trPr>
        <w:sdt>
          <w:sdtPr>
            <w:rPr>
              <w:sz w:val="24"/>
              <w:szCs w:val="24"/>
            </w:rPr>
            <w:id w:val="-965116832"/>
            <w:placeholder>
              <w:docPart w:val="59D23039D63A4CC9902C2B44EE6372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2E2C2A6F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E-Mail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6F64A775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503B4DB" w14:textId="77777777" w:rsidTr="00AD1AD3">
        <w:tc>
          <w:tcPr>
            <w:tcW w:w="5000" w:type="pct"/>
            <w:gridSpan w:val="7"/>
          </w:tcPr>
          <w:p w14:paraId="5A51890E" w14:textId="77777777" w:rsidR="00E204FF" w:rsidRPr="00DF3A4C" w:rsidRDefault="00E204FF" w:rsidP="00E204FF">
            <w:pPr>
              <w:pStyle w:val="KeinLeerraum"/>
              <w:rPr>
                <w:sz w:val="24"/>
                <w:szCs w:val="24"/>
              </w:rPr>
            </w:pPr>
          </w:p>
        </w:tc>
      </w:tr>
    </w:tbl>
    <w:p w14:paraId="4A9F1133" w14:textId="77777777" w:rsidR="009E421A" w:rsidRDefault="00DF3A4C" w:rsidP="009E421A">
      <w:pPr>
        <w:pStyle w:val="KeinLeerraum"/>
        <w:rPr>
          <w:sz w:val="24"/>
          <w:szCs w:val="24"/>
        </w:rPr>
      </w:pPr>
      <w:r w:rsidRPr="00DF3A4C">
        <w:rPr>
          <w:sz w:val="24"/>
          <w:szCs w:val="24"/>
        </w:rPr>
        <w:t xml:space="preserve">Datum und </w:t>
      </w:r>
      <w:r w:rsidRPr="00DF3A4C">
        <w:rPr>
          <w:sz w:val="24"/>
          <w:szCs w:val="24"/>
        </w:rPr>
        <w:br/>
        <w:t xml:space="preserve">Unterschrift </w:t>
      </w:r>
      <w:r w:rsidRPr="00DF3A4C">
        <w:rPr>
          <w:sz w:val="24"/>
          <w:szCs w:val="24"/>
        </w:rPr>
        <w:tab/>
      </w:r>
      <w:r w:rsidRPr="00DF3A4C">
        <w:rPr>
          <w:sz w:val="24"/>
          <w:szCs w:val="24"/>
        </w:rPr>
        <w:tab/>
        <w:t>_________________________________________________</w:t>
      </w:r>
      <w:r w:rsidR="00D41C27">
        <w:rPr>
          <w:sz w:val="24"/>
          <w:szCs w:val="24"/>
        </w:rPr>
        <w:br/>
      </w:r>
      <w:r w:rsidR="00D41C27">
        <w:rPr>
          <w:sz w:val="24"/>
          <w:szCs w:val="24"/>
        </w:rPr>
        <w:br/>
      </w:r>
      <w:r w:rsidR="009E421A">
        <w:rPr>
          <w:sz w:val="24"/>
          <w:szCs w:val="24"/>
        </w:rPr>
        <w:t>Dieser Kurs ist für:</w:t>
      </w:r>
    </w:p>
    <w:p w14:paraId="7604BE35" w14:textId="77777777" w:rsidR="009E421A" w:rsidRDefault="009E421A" w:rsidP="009E421A">
      <w:pPr>
        <w:pStyle w:val="KeinLeerraum"/>
        <w:rPr>
          <w:sz w:val="24"/>
          <w:szCs w:val="24"/>
        </w:rPr>
      </w:pPr>
    </w:p>
    <w:p w14:paraId="5363B4F5" w14:textId="77777777" w:rsidR="009E421A" w:rsidRDefault="009E421A" w:rsidP="009E421A">
      <w:pPr>
        <w:pStyle w:val="KeinLeerraum"/>
      </w:pPr>
      <w:r>
        <w:t>Kinder, ab dem 6. Lebensjahr, oder aus dem Frosch-Kurs mit Empfehlung der Trainier*in.</w:t>
      </w:r>
    </w:p>
    <w:p w14:paraId="53BB540E" w14:textId="4A0426E5" w:rsidR="000172E5" w:rsidRDefault="008C6D3F" w:rsidP="009E421A">
      <w:pPr>
        <w:pStyle w:val="KeinLeerraum"/>
      </w:pPr>
      <w:r>
        <w:br/>
        <w:t xml:space="preserve">Bitte überweisen Sie die Kursgebühr von </w:t>
      </w:r>
      <w:r w:rsidR="00D61BDC">
        <w:t>1</w:t>
      </w:r>
      <w:r w:rsidR="00FA7BE1">
        <w:t>9</w:t>
      </w:r>
      <w:r w:rsidR="00953D7C">
        <w:t>9</w:t>
      </w:r>
      <w:r w:rsidR="00FE2B50">
        <w:t>,</w:t>
      </w:r>
      <w:r>
        <w:t xml:space="preserve">- € bis zum </w:t>
      </w:r>
      <w:r w:rsidR="008E42F7">
        <w:t>01</w:t>
      </w:r>
      <w:r w:rsidR="00217C8B">
        <w:t>.</w:t>
      </w:r>
      <w:r w:rsidR="008E42F7">
        <w:t>06</w:t>
      </w:r>
      <w:r w:rsidR="00217C8B">
        <w:t>.202</w:t>
      </w:r>
      <w:r w:rsidR="008E42F7">
        <w:t>5</w:t>
      </w:r>
      <w:r>
        <w:t xml:space="preserve"> auf folgendes Konto:</w:t>
      </w:r>
    </w:p>
    <w:p w14:paraId="499707F2" w14:textId="77777777" w:rsidR="000F1978" w:rsidRDefault="000F1978" w:rsidP="00E204FF">
      <w:pPr>
        <w:pStyle w:val="KeinLeerraum"/>
      </w:pPr>
    </w:p>
    <w:p w14:paraId="54949040" w14:textId="1ADDC9E5" w:rsidR="008C6D3F" w:rsidRDefault="008C6D3F" w:rsidP="00E204FF">
      <w:pPr>
        <w:pStyle w:val="KeinLeerraum"/>
      </w:pPr>
      <w:r>
        <w:t>Ann-Cathrin Specht</w:t>
      </w:r>
    </w:p>
    <w:p w14:paraId="4EFDB500" w14:textId="64D26CAB" w:rsidR="008C6D3F" w:rsidRDefault="008C6D3F" w:rsidP="00E204FF">
      <w:pPr>
        <w:pStyle w:val="KeinLeerraum"/>
      </w:pPr>
      <w:r>
        <w:t xml:space="preserve">Deutsche Bank </w:t>
      </w:r>
      <w:r w:rsidR="00B87A39">
        <w:br/>
      </w:r>
      <w:r>
        <w:t>DE37 2507 0024 0627 3536 00</w:t>
      </w:r>
    </w:p>
    <w:p w14:paraId="44CFDFA6" w14:textId="77777777" w:rsidR="000F1978" w:rsidRDefault="000F1978" w:rsidP="00E204FF">
      <w:pPr>
        <w:pStyle w:val="KeinLeerraum"/>
      </w:pPr>
    </w:p>
    <w:p w14:paraId="73F3A6D0" w14:textId="09B25004" w:rsidR="000F1978" w:rsidRDefault="000B5EC2" w:rsidP="00E204FF">
      <w:pPr>
        <w:pStyle w:val="KeinLeerraum"/>
      </w:pPr>
      <w:r>
        <w:t xml:space="preserve">Termine: </w:t>
      </w:r>
    </w:p>
    <w:p w14:paraId="25FE1A92" w14:textId="77777777" w:rsidR="008E42F7" w:rsidRDefault="008E42F7" w:rsidP="008E42F7">
      <w:pPr>
        <w:pStyle w:val="KeinLeerraum"/>
      </w:pPr>
      <w:r>
        <w:t xml:space="preserve">10 Termine am Samstag, </w:t>
      </w:r>
    </w:p>
    <w:p w14:paraId="204E108F" w14:textId="77777777" w:rsidR="008E42F7" w:rsidRPr="0006568A" w:rsidRDefault="008E42F7" w:rsidP="008E42F7">
      <w:pPr>
        <w:pStyle w:val="KeinLeerraum"/>
      </w:pPr>
      <w:r>
        <w:t>21.06.; 28.06.; 05.07; 12.07.; 19.07.; 26.07.; 02.08.; 09.08.; 23.08.; 30.08.;</w:t>
      </w:r>
    </w:p>
    <w:p w14:paraId="4E67A677" w14:textId="77777777" w:rsidR="000F1978" w:rsidRPr="0006568A" w:rsidRDefault="000F1978" w:rsidP="00E204FF">
      <w:pPr>
        <w:pStyle w:val="KeinLeerraum"/>
      </w:pPr>
    </w:p>
    <w:sectPr w:rsidR="000F1978" w:rsidRPr="0006568A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1D942" w14:textId="77777777" w:rsidR="00E741DF" w:rsidRDefault="00E741DF" w:rsidP="000172E5">
      <w:pPr>
        <w:spacing w:after="0" w:line="240" w:lineRule="auto"/>
      </w:pPr>
      <w:r>
        <w:separator/>
      </w:r>
    </w:p>
  </w:endnote>
  <w:endnote w:type="continuationSeparator" w:id="0">
    <w:p w14:paraId="48A77622" w14:textId="77777777" w:rsidR="00E741DF" w:rsidRDefault="00E741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A8ABE9-0D86-4F26-AE9A-239B63D1615F}"/>
    <w:embedBold r:id="rId2" w:fontKey="{E51DADA2-3ACB-45B3-9BD7-47672B39E5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C15222F-A219-402E-860D-FC05F9972F4F}"/>
    <w:embedBold r:id="rId4" w:fontKey="{81089920-8F01-491B-9B98-411AABE31220}"/>
    <w:embedItalic r:id="rId5" w:fontKey="{FEA5E93C-0390-47BF-AEBA-0971D4EADC1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E9081F-613F-4E07-9FB5-27AB68BCA5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02"/>
      <w:gridCol w:w="4524"/>
    </w:tblGrid>
    <w:tr w:rsidR="008C6D3F" w:rsidRPr="00311D4F" w14:paraId="4CDCB767" w14:textId="77777777" w:rsidTr="00C4167A">
      <w:tc>
        <w:tcPr>
          <w:tcW w:w="4675" w:type="dxa"/>
          <w:vAlign w:val="center"/>
        </w:tcPr>
        <w:p w14:paraId="1AE24795" w14:textId="7CF9C614" w:rsidR="00311D4F" w:rsidRPr="00311D4F" w:rsidRDefault="00AD16B8" w:rsidP="00F12965">
          <w:pPr>
            <w:pStyle w:val="Fuzeile"/>
          </w:pPr>
          <w:r>
            <w:t xml:space="preserve">Mit dem Erhalt des Bogens, haben Sie bereits Ihre Zustimmung zum Kurs gegeben. Die Kursgebühr wird somit fällig. Sollten keine </w:t>
          </w:r>
          <w:r w:rsidR="00D46491">
            <w:t>7</w:t>
          </w:r>
          <w:r>
            <w:t xml:space="preserve"> Teilnehmer zusammenkommen, dann erstatten wir die Gebühr nicht, sondern starten den Kurs später.</w:t>
          </w:r>
          <w:r w:rsidR="00FA064B">
            <w:br/>
          </w:r>
          <w:r>
            <w:t xml:space="preserve">Bitte senden Sie den Anmeldebogen bis zum </w:t>
          </w:r>
          <w:r w:rsidR="008E42F7">
            <w:t>01</w:t>
          </w:r>
          <w:r w:rsidR="00B87A39">
            <w:t>.</w:t>
          </w:r>
          <w:r w:rsidR="008E42F7">
            <w:t>06</w:t>
          </w:r>
          <w:r>
            <w:t>.202</w:t>
          </w:r>
          <w:r w:rsidR="008E42F7">
            <w:t>5</w:t>
          </w:r>
          <w:r w:rsidR="000B5EC2">
            <w:t xml:space="preserve"> an </w:t>
          </w:r>
          <w:hyperlink r:id="rId1" w:history="1">
            <w:r w:rsidR="000B5EC2" w:rsidRPr="0017100E">
              <w:rPr>
                <w:rStyle w:val="Hyperlink"/>
              </w:rPr>
              <w:t>aqua@belb-fit-gesundheit.de</w:t>
            </w:r>
          </w:hyperlink>
          <w:r w:rsidR="000B5EC2">
            <w:t xml:space="preserve"> </w:t>
          </w:r>
          <w:r>
            <w:t>zurück</w:t>
          </w:r>
          <w:r w:rsidR="000B5EC2">
            <w:t xml:space="preserve"> </w:t>
          </w:r>
        </w:p>
      </w:tc>
      <w:tc>
        <w:tcPr>
          <w:tcW w:w="4675" w:type="dxa"/>
          <w:vAlign w:val="center"/>
        </w:tcPr>
        <w:p w14:paraId="75E0D1C7" w14:textId="77777777" w:rsidR="00311D4F" w:rsidRPr="00311D4F" w:rsidRDefault="008C6D3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06A32D0" wp14:editId="052BFEED">
                <wp:extent cx="1173480" cy="1173480"/>
                <wp:effectExtent l="0" t="0" r="7620" b="762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mall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647" cy="1173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74CADA" w14:textId="77777777" w:rsidR="006145D8" w:rsidRDefault="006145D8" w:rsidP="00311D4F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809BE" w14:textId="77777777" w:rsidR="00E741DF" w:rsidRDefault="00E741DF" w:rsidP="000172E5">
      <w:pPr>
        <w:spacing w:after="0" w:line="240" w:lineRule="auto"/>
      </w:pPr>
      <w:r>
        <w:separator/>
      </w:r>
    </w:p>
  </w:footnote>
  <w:footnote w:type="continuationSeparator" w:id="0">
    <w:p w14:paraId="49A3A06D" w14:textId="77777777" w:rsidR="00E741DF" w:rsidRDefault="00E741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281"/>
      <w:gridCol w:w="7745"/>
    </w:tblGrid>
    <w:tr w:rsidR="00B337A2" w:rsidRPr="00B337A2" w14:paraId="1644BBBB" w14:textId="77777777" w:rsidTr="00384B05">
      <w:trPr>
        <w:trHeight w:val="990"/>
      </w:trPr>
      <w:tc>
        <w:tcPr>
          <w:tcW w:w="1350" w:type="dxa"/>
          <w:vAlign w:val="center"/>
        </w:tcPr>
        <w:p w14:paraId="794B781A" w14:textId="77777777" w:rsidR="00B337A2" w:rsidRPr="008C6D3F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92D050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5F4B6ECF" w14:textId="77777777" w:rsidR="008C6D3F" w:rsidRPr="00DF3A4C" w:rsidRDefault="008C6D3F" w:rsidP="00E204FF">
          <w:pPr>
            <w:pStyle w:val="Kopfzeile"/>
            <w:rPr>
              <w:color w:val="92D050"/>
              <w:sz w:val="40"/>
              <w:szCs w:val="40"/>
            </w:rPr>
          </w:pPr>
          <w:r w:rsidRPr="00DF3A4C">
            <w:rPr>
              <w:color w:val="92D050"/>
              <w:sz w:val="40"/>
              <w:szCs w:val="40"/>
            </w:rPr>
            <w:t xml:space="preserve">Anmeldung im </w:t>
          </w:r>
        </w:p>
        <w:p w14:paraId="6BE6F4A8" w14:textId="77777777" w:rsidR="00B337A2" w:rsidRPr="008C6D3F" w:rsidRDefault="008C6D3F" w:rsidP="00E204FF">
          <w:pPr>
            <w:pStyle w:val="Kopfzeile"/>
            <w:rPr>
              <w:color w:val="92D050"/>
            </w:rPr>
          </w:pPr>
          <w:r w:rsidRPr="00DF3A4C">
            <w:rPr>
              <w:color w:val="92D050"/>
              <w:sz w:val="40"/>
              <w:szCs w:val="40"/>
            </w:rPr>
            <w:t>Gesundheitszentrum bleib fit</w:t>
          </w:r>
        </w:p>
      </w:tc>
    </w:tr>
  </w:tbl>
  <w:p w14:paraId="65E2C195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72955459">
    <w:abstractNumId w:val="11"/>
  </w:num>
  <w:num w:numId="2" w16cid:durableId="1962881200">
    <w:abstractNumId w:val="7"/>
  </w:num>
  <w:num w:numId="3" w16cid:durableId="904535429">
    <w:abstractNumId w:val="15"/>
  </w:num>
  <w:num w:numId="4" w16cid:durableId="1794590861">
    <w:abstractNumId w:val="12"/>
  </w:num>
  <w:num w:numId="5" w16cid:durableId="1724409533">
    <w:abstractNumId w:val="13"/>
  </w:num>
  <w:num w:numId="6" w16cid:durableId="2140805094">
    <w:abstractNumId w:val="19"/>
  </w:num>
  <w:num w:numId="7" w16cid:durableId="1722903008">
    <w:abstractNumId w:val="6"/>
  </w:num>
  <w:num w:numId="8" w16cid:durableId="349795974">
    <w:abstractNumId w:val="10"/>
  </w:num>
  <w:num w:numId="9" w16cid:durableId="1353535405">
    <w:abstractNumId w:val="17"/>
  </w:num>
  <w:num w:numId="10" w16cid:durableId="2108192737">
    <w:abstractNumId w:val="1"/>
  </w:num>
  <w:num w:numId="11" w16cid:durableId="1267494775">
    <w:abstractNumId w:val="5"/>
  </w:num>
  <w:num w:numId="12" w16cid:durableId="435566531">
    <w:abstractNumId w:val="0"/>
  </w:num>
  <w:num w:numId="13" w16cid:durableId="899174154">
    <w:abstractNumId w:val="2"/>
  </w:num>
  <w:num w:numId="14" w16cid:durableId="3359881">
    <w:abstractNumId w:val="9"/>
  </w:num>
  <w:num w:numId="15" w16cid:durableId="451940314">
    <w:abstractNumId w:val="8"/>
  </w:num>
  <w:num w:numId="16" w16cid:durableId="947734509">
    <w:abstractNumId w:val="16"/>
  </w:num>
  <w:num w:numId="17" w16cid:durableId="1922106814">
    <w:abstractNumId w:val="3"/>
  </w:num>
  <w:num w:numId="18" w16cid:durableId="707947272">
    <w:abstractNumId w:val="21"/>
  </w:num>
  <w:num w:numId="19" w16cid:durableId="1958756485">
    <w:abstractNumId w:val="18"/>
  </w:num>
  <w:num w:numId="20" w16cid:durableId="1100444112">
    <w:abstractNumId w:val="14"/>
  </w:num>
  <w:num w:numId="21" w16cid:durableId="232669558">
    <w:abstractNumId w:val="20"/>
  </w:num>
  <w:num w:numId="22" w16cid:durableId="9926845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3F"/>
    <w:rsid w:val="000172E5"/>
    <w:rsid w:val="00022A7C"/>
    <w:rsid w:val="000334A7"/>
    <w:rsid w:val="00052382"/>
    <w:rsid w:val="0005431D"/>
    <w:rsid w:val="00057D3F"/>
    <w:rsid w:val="0006568A"/>
    <w:rsid w:val="00071340"/>
    <w:rsid w:val="00076F0F"/>
    <w:rsid w:val="00081025"/>
    <w:rsid w:val="00084253"/>
    <w:rsid w:val="000B5EC2"/>
    <w:rsid w:val="000C5B43"/>
    <w:rsid w:val="000D1F49"/>
    <w:rsid w:val="000F1978"/>
    <w:rsid w:val="001036CE"/>
    <w:rsid w:val="00135A9F"/>
    <w:rsid w:val="001727CA"/>
    <w:rsid w:val="001739E7"/>
    <w:rsid w:val="001928C4"/>
    <w:rsid w:val="001B663D"/>
    <w:rsid w:val="001E52DE"/>
    <w:rsid w:val="001F22DF"/>
    <w:rsid w:val="002164B2"/>
    <w:rsid w:val="00217C8B"/>
    <w:rsid w:val="002559FE"/>
    <w:rsid w:val="002C4BB1"/>
    <w:rsid w:val="002C56E6"/>
    <w:rsid w:val="003065D4"/>
    <w:rsid w:val="00311D4F"/>
    <w:rsid w:val="00324DB7"/>
    <w:rsid w:val="0034187F"/>
    <w:rsid w:val="00344849"/>
    <w:rsid w:val="00361E11"/>
    <w:rsid w:val="00380F22"/>
    <w:rsid w:val="003E7DF6"/>
    <w:rsid w:val="003F0847"/>
    <w:rsid w:val="0040090B"/>
    <w:rsid w:val="0046302A"/>
    <w:rsid w:val="00487D2D"/>
    <w:rsid w:val="004A6267"/>
    <w:rsid w:val="004D5D62"/>
    <w:rsid w:val="00510152"/>
    <w:rsid w:val="005112D0"/>
    <w:rsid w:val="00521DF0"/>
    <w:rsid w:val="00565C29"/>
    <w:rsid w:val="00577E06"/>
    <w:rsid w:val="00583334"/>
    <w:rsid w:val="0059041C"/>
    <w:rsid w:val="005A3BF7"/>
    <w:rsid w:val="005A6A3B"/>
    <w:rsid w:val="005E3387"/>
    <w:rsid w:val="005F2035"/>
    <w:rsid w:val="005F7990"/>
    <w:rsid w:val="00602829"/>
    <w:rsid w:val="00610CED"/>
    <w:rsid w:val="006145D8"/>
    <w:rsid w:val="00615005"/>
    <w:rsid w:val="0063739C"/>
    <w:rsid w:val="00672D07"/>
    <w:rsid w:val="006A0300"/>
    <w:rsid w:val="006A26DF"/>
    <w:rsid w:val="006D135E"/>
    <w:rsid w:val="006E6B48"/>
    <w:rsid w:val="00707247"/>
    <w:rsid w:val="007147D7"/>
    <w:rsid w:val="00714DE2"/>
    <w:rsid w:val="00727C0D"/>
    <w:rsid w:val="007347C1"/>
    <w:rsid w:val="00735011"/>
    <w:rsid w:val="00745184"/>
    <w:rsid w:val="00770F25"/>
    <w:rsid w:val="007776E7"/>
    <w:rsid w:val="007A1FF2"/>
    <w:rsid w:val="007A35A8"/>
    <w:rsid w:val="007A4076"/>
    <w:rsid w:val="007B0A85"/>
    <w:rsid w:val="007C6A52"/>
    <w:rsid w:val="007F581E"/>
    <w:rsid w:val="0082043E"/>
    <w:rsid w:val="00846B76"/>
    <w:rsid w:val="008508BB"/>
    <w:rsid w:val="00864AC2"/>
    <w:rsid w:val="0088580B"/>
    <w:rsid w:val="00887B63"/>
    <w:rsid w:val="008C6D3F"/>
    <w:rsid w:val="008C775E"/>
    <w:rsid w:val="008D4195"/>
    <w:rsid w:val="008E203A"/>
    <w:rsid w:val="008E42F7"/>
    <w:rsid w:val="008F321C"/>
    <w:rsid w:val="0091229C"/>
    <w:rsid w:val="00940E73"/>
    <w:rsid w:val="00947C3C"/>
    <w:rsid w:val="00953D7C"/>
    <w:rsid w:val="0096095D"/>
    <w:rsid w:val="0098597D"/>
    <w:rsid w:val="009B45EB"/>
    <w:rsid w:val="009C4073"/>
    <w:rsid w:val="009E06CC"/>
    <w:rsid w:val="009E421A"/>
    <w:rsid w:val="009F5B69"/>
    <w:rsid w:val="009F619A"/>
    <w:rsid w:val="009F6DDE"/>
    <w:rsid w:val="00A168E9"/>
    <w:rsid w:val="00A17ADC"/>
    <w:rsid w:val="00A364B9"/>
    <w:rsid w:val="00A370A8"/>
    <w:rsid w:val="00A63C70"/>
    <w:rsid w:val="00A6480A"/>
    <w:rsid w:val="00A76748"/>
    <w:rsid w:val="00AB7A0D"/>
    <w:rsid w:val="00AD16B8"/>
    <w:rsid w:val="00AE14A2"/>
    <w:rsid w:val="00AF37AF"/>
    <w:rsid w:val="00B337A2"/>
    <w:rsid w:val="00B3792A"/>
    <w:rsid w:val="00B55B10"/>
    <w:rsid w:val="00B87A39"/>
    <w:rsid w:val="00BD4753"/>
    <w:rsid w:val="00BD5CB1"/>
    <w:rsid w:val="00BE62EE"/>
    <w:rsid w:val="00BE7107"/>
    <w:rsid w:val="00C003BA"/>
    <w:rsid w:val="00C41E1B"/>
    <w:rsid w:val="00C4602F"/>
    <w:rsid w:val="00C46878"/>
    <w:rsid w:val="00C6231D"/>
    <w:rsid w:val="00C64865"/>
    <w:rsid w:val="00C73AF0"/>
    <w:rsid w:val="00C74257"/>
    <w:rsid w:val="00C91225"/>
    <w:rsid w:val="00CB4A51"/>
    <w:rsid w:val="00CD4532"/>
    <w:rsid w:val="00CD47B0"/>
    <w:rsid w:val="00CE350F"/>
    <w:rsid w:val="00CE6104"/>
    <w:rsid w:val="00CE7918"/>
    <w:rsid w:val="00D02E67"/>
    <w:rsid w:val="00D06C3D"/>
    <w:rsid w:val="00D16163"/>
    <w:rsid w:val="00D36AC3"/>
    <w:rsid w:val="00D41C27"/>
    <w:rsid w:val="00D46491"/>
    <w:rsid w:val="00D52C47"/>
    <w:rsid w:val="00D61BDC"/>
    <w:rsid w:val="00D8149F"/>
    <w:rsid w:val="00D83222"/>
    <w:rsid w:val="00DB3FAD"/>
    <w:rsid w:val="00DC4488"/>
    <w:rsid w:val="00DD1D6D"/>
    <w:rsid w:val="00DF3A4C"/>
    <w:rsid w:val="00E14A9D"/>
    <w:rsid w:val="00E204FF"/>
    <w:rsid w:val="00E20B7D"/>
    <w:rsid w:val="00E60A20"/>
    <w:rsid w:val="00E61C09"/>
    <w:rsid w:val="00E741DF"/>
    <w:rsid w:val="00E80C83"/>
    <w:rsid w:val="00EB3B58"/>
    <w:rsid w:val="00EC359D"/>
    <w:rsid w:val="00EC7359"/>
    <w:rsid w:val="00ED3462"/>
    <w:rsid w:val="00EE285B"/>
    <w:rsid w:val="00EE3054"/>
    <w:rsid w:val="00EF149D"/>
    <w:rsid w:val="00F00606"/>
    <w:rsid w:val="00F01256"/>
    <w:rsid w:val="00F12965"/>
    <w:rsid w:val="00F145E0"/>
    <w:rsid w:val="00F25C37"/>
    <w:rsid w:val="00F30A40"/>
    <w:rsid w:val="00F37152"/>
    <w:rsid w:val="00F374AD"/>
    <w:rsid w:val="00F505EC"/>
    <w:rsid w:val="00F73D5C"/>
    <w:rsid w:val="00FA064B"/>
    <w:rsid w:val="00FA5E23"/>
    <w:rsid w:val="00FA7BE1"/>
    <w:rsid w:val="00FB3068"/>
    <w:rsid w:val="00FB500E"/>
    <w:rsid w:val="00FC2768"/>
    <w:rsid w:val="00FC7475"/>
    <w:rsid w:val="00FD432D"/>
    <w:rsid w:val="00FD7FA1"/>
    <w:rsid w:val="00FE2B5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83BFC"/>
  <w15:chartTrackingRefBased/>
  <w15:docId w15:val="{384416BF-50BE-4BF1-89A8-6CFE94A7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E204FF"/>
    <w:pPr>
      <w:spacing w:before="120" w:after="0" w:line="240" w:lineRule="auto"/>
      <w:ind w:left="346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0B5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aqua@belb-fit-gesundheit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-c\AppData\Roaming\Microsoft\Templates\Registrierung%20f&#252;r%20Es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CE2EA2FB1784EB5A7064D02C013D2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122369-3F96-409A-ADFC-D8DFBE2673DB}"/>
      </w:docPartPr>
      <w:docPartBody>
        <w:p w:rsidR="00A07AD9" w:rsidRDefault="00AF58C8">
          <w:pPr>
            <w:pStyle w:val="1CE2EA2FB1784EB5A7064D02C013D2E8"/>
          </w:pPr>
          <w:r w:rsidRPr="00F12965">
            <w:rPr>
              <w:rStyle w:val="berschrift1Zchn"/>
              <w:lang w:bidi="de-DE"/>
            </w:rPr>
            <w:t>Veranstaltungsinformationen</w:t>
          </w:r>
        </w:p>
      </w:docPartBody>
    </w:docPart>
    <w:docPart>
      <w:docPartPr>
        <w:name w:val="D773E46258584C0BBFD9DB4E1DA647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A7B3A2-B596-48A7-9044-3D68A61032DE}"/>
      </w:docPartPr>
      <w:docPartBody>
        <w:p w:rsidR="00A07AD9" w:rsidRDefault="00AF58C8">
          <w:pPr>
            <w:pStyle w:val="D773E46258584C0BBFD9DB4E1DA6472E"/>
          </w:pPr>
          <w:r w:rsidRPr="008D33C0">
            <w:rPr>
              <w:lang w:bidi="de-DE"/>
            </w:rPr>
            <w:t>Veranstaltungsname</w:t>
          </w:r>
        </w:p>
      </w:docPartBody>
    </w:docPart>
    <w:docPart>
      <w:docPartPr>
        <w:name w:val="B7DE664562344840867E81E66DD147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89FEE-5DFA-4D38-B6F3-7853E6ADBA7B}"/>
      </w:docPartPr>
      <w:docPartBody>
        <w:p w:rsidR="00A07AD9" w:rsidRDefault="00AF58C8">
          <w:pPr>
            <w:pStyle w:val="B7DE664562344840867E81E66DD1479D"/>
          </w:pPr>
          <w:r w:rsidRPr="008D33C0">
            <w:rPr>
              <w:lang w:bidi="de-DE"/>
            </w:rPr>
            <w:t>Datum</w:t>
          </w:r>
        </w:p>
      </w:docPartBody>
    </w:docPart>
    <w:docPart>
      <w:docPartPr>
        <w:name w:val="308664699AB44EC6BDC45F5AD187D8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62C0D-5C51-4EA5-8163-15247605B044}"/>
      </w:docPartPr>
      <w:docPartBody>
        <w:p w:rsidR="00A07AD9" w:rsidRDefault="00AF58C8">
          <w:pPr>
            <w:pStyle w:val="308664699AB44EC6BDC45F5AD187D83A"/>
          </w:pPr>
          <w:r w:rsidRPr="00E204FF">
            <w:rPr>
              <w:lang w:bidi="de-DE"/>
            </w:rPr>
            <w:t>Uhrzeit</w:t>
          </w:r>
        </w:p>
      </w:docPartBody>
    </w:docPart>
    <w:docPart>
      <w:docPartPr>
        <w:name w:val="E36E39DF079F44A9923F878046886F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B6A57A-4531-4C6C-B336-54A1EB0B9C32}"/>
      </w:docPartPr>
      <w:docPartBody>
        <w:p w:rsidR="00A07AD9" w:rsidRDefault="00AF58C8">
          <w:pPr>
            <w:pStyle w:val="E36E39DF079F44A9923F878046886F1F"/>
          </w:pPr>
          <w:r>
            <w:rPr>
              <w:lang w:bidi="de-DE"/>
            </w:rPr>
            <w:t>Ort</w:t>
          </w:r>
        </w:p>
      </w:docPartBody>
    </w:docPart>
    <w:docPart>
      <w:docPartPr>
        <w:name w:val="0D1D0637DBC5454A82631C319AE8B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94FDF-3FB6-439A-9B04-6FAAA72DBA35}"/>
      </w:docPartPr>
      <w:docPartBody>
        <w:p w:rsidR="00A07AD9" w:rsidRDefault="00AF58C8">
          <w:pPr>
            <w:pStyle w:val="0D1D0637DBC5454A82631C319AE8B5B4"/>
          </w:pPr>
          <w:r w:rsidRPr="00B32A93">
            <w:rPr>
              <w:lang w:bidi="de-DE"/>
            </w:rPr>
            <w:t>Name</w:t>
          </w:r>
        </w:p>
      </w:docPartBody>
    </w:docPart>
    <w:docPart>
      <w:docPartPr>
        <w:name w:val="9873C88BDA4E48A7B67AF3D8BB165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0CCCF-B6C2-4038-AAB0-0D69004E1400}"/>
      </w:docPartPr>
      <w:docPartBody>
        <w:p w:rsidR="00A07AD9" w:rsidRDefault="00AF58C8">
          <w:pPr>
            <w:pStyle w:val="9873C88BDA4E48A7B67AF3D8BB165943"/>
          </w:pPr>
          <w:r w:rsidRPr="00B32A93">
            <w:rPr>
              <w:lang w:bidi="de-DE"/>
            </w:rPr>
            <w:t>Telefon</w:t>
          </w:r>
        </w:p>
      </w:docPartBody>
    </w:docPart>
    <w:docPart>
      <w:docPartPr>
        <w:name w:val="59D23039D63A4CC9902C2B44EE637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7F5692-4E41-461F-8DB5-D0C545402B8F}"/>
      </w:docPartPr>
      <w:docPartBody>
        <w:p w:rsidR="00A07AD9" w:rsidRDefault="00AF58C8">
          <w:pPr>
            <w:pStyle w:val="59D23039D63A4CC9902C2B44EE63728B"/>
          </w:pPr>
          <w:r w:rsidRPr="00B32A93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C8"/>
    <w:rsid w:val="000C5B43"/>
    <w:rsid w:val="00315EC3"/>
    <w:rsid w:val="00405EAF"/>
    <w:rsid w:val="005F021B"/>
    <w:rsid w:val="00644BD3"/>
    <w:rsid w:val="006B5291"/>
    <w:rsid w:val="00735011"/>
    <w:rsid w:val="0073621D"/>
    <w:rsid w:val="00876A05"/>
    <w:rsid w:val="00A07AD9"/>
    <w:rsid w:val="00A168E9"/>
    <w:rsid w:val="00A9532E"/>
    <w:rsid w:val="00AF00ED"/>
    <w:rsid w:val="00AF58C8"/>
    <w:rsid w:val="00B774D8"/>
    <w:rsid w:val="00BE7107"/>
    <w:rsid w:val="00CA6549"/>
    <w:rsid w:val="00D8149F"/>
    <w:rsid w:val="00FB3068"/>
    <w:rsid w:val="00FB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CE2EA2FB1784EB5A7064D02C013D2E8">
    <w:name w:val="1CE2EA2FB1784EB5A7064D02C013D2E8"/>
  </w:style>
  <w:style w:type="paragraph" w:customStyle="1" w:styleId="D773E46258584C0BBFD9DB4E1DA6472E">
    <w:name w:val="D773E46258584C0BBFD9DB4E1DA6472E"/>
  </w:style>
  <w:style w:type="paragraph" w:customStyle="1" w:styleId="B7DE664562344840867E81E66DD1479D">
    <w:name w:val="B7DE664562344840867E81E66DD1479D"/>
  </w:style>
  <w:style w:type="paragraph" w:customStyle="1" w:styleId="308664699AB44EC6BDC45F5AD187D83A">
    <w:name w:val="308664699AB44EC6BDC45F5AD187D83A"/>
  </w:style>
  <w:style w:type="paragraph" w:customStyle="1" w:styleId="E36E39DF079F44A9923F878046886F1F">
    <w:name w:val="E36E39DF079F44A9923F878046886F1F"/>
  </w:style>
  <w:style w:type="paragraph" w:customStyle="1" w:styleId="0D1D0637DBC5454A82631C319AE8B5B4">
    <w:name w:val="0D1D0637DBC5454A82631C319AE8B5B4"/>
  </w:style>
  <w:style w:type="paragraph" w:customStyle="1" w:styleId="9873C88BDA4E48A7B67AF3D8BB165943">
    <w:name w:val="9873C88BDA4E48A7B67AF3D8BB165943"/>
  </w:style>
  <w:style w:type="paragraph" w:customStyle="1" w:styleId="59D23039D63A4CC9902C2B44EE63728B">
    <w:name w:val="59D23039D63A4CC9902C2B44EE6372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CD736E-7E82-49A0-B8E2-24B71497A5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Registrierung für Essen</Template>
  <TotalTime>0</TotalTime>
  <Pages>1</Pages>
  <Words>111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Züchner</dc:creator>
  <cp:keywords/>
  <dc:description/>
  <cp:lastModifiedBy>Torsten Züchner</cp:lastModifiedBy>
  <cp:revision>2</cp:revision>
  <dcterms:created xsi:type="dcterms:W3CDTF">2025-03-17T09:56:00Z</dcterms:created>
  <dcterms:modified xsi:type="dcterms:W3CDTF">2025-03-17T09:56:00Z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